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54EFB" w14:textId="77777777" w:rsidR="00CD45A8" w:rsidRPr="00765ECC" w:rsidRDefault="004A129E" w:rsidP="00765ECC">
      <w:pPr>
        <w:keepNext/>
        <w:spacing w:line="340" w:lineRule="exact"/>
        <w:outlineLvl w:val="1"/>
        <w:rPr>
          <w:rFonts w:ascii="Arial" w:eastAsia="Times New Roman" w:hAnsi="Arial"/>
          <w:b/>
          <w:bCs/>
          <w:color w:val="000000"/>
        </w:rPr>
      </w:pPr>
      <w:r w:rsidRPr="00765ECC">
        <w:rPr>
          <w:rFonts w:ascii="Arial" w:eastAsia="Times New Roman" w:hAnsi="Arial"/>
          <w:b/>
          <w:bCs/>
          <w:color w:val="000000"/>
        </w:rPr>
        <w:t xml:space="preserve">Ergebnisprotokoll </w:t>
      </w:r>
      <w:r w:rsidR="007D12DD">
        <w:rPr>
          <w:rFonts w:ascii="Arial" w:eastAsia="Times New Roman" w:hAnsi="Arial"/>
          <w:b/>
          <w:bCs/>
          <w:color w:val="000000"/>
        </w:rPr>
        <w:t>einer Unterrichtsnachbesprechung</w:t>
      </w:r>
    </w:p>
    <w:p w14:paraId="34F3BC51" w14:textId="77777777" w:rsidR="00CD45A8" w:rsidRPr="00CD45A8" w:rsidRDefault="00CD45A8" w:rsidP="00765ECC">
      <w:pPr>
        <w:jc w:val="right"/>
        <w:rPr>
          <w:rFonts w:ascii="Arial" w:hAnsi="Arial" w:cs="Arial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8" w:type="dxa"/>
          <w:left w:w="70" w:type="dxa"/>
          <w:bottom w:w="68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851"/>
        <w:gridCol w:w="4394"/>
      </w:tblGrid>
      <w:tr w:rsidR="00AF4DAB" w:rsidRPr="00B17F79" w14:paraId="3CA3C34B" w14:textId="77777777" w:rsidTr="00AF4DAB">
        <w:trPr>
          <w:trHeight w:val="434"/>
        </w:trPr>
        <w:tc>
          <w:tcPr>
            <w:tcW w:w="4962" w:type="dxa"/>
            <w:gridSpan w:val="2"/>
            <w:vAlign w:val="center"/>
          </w:tcPr>
          <w:p w14:paraId="058C2DB2" w14:textId="2079FB46" w:rsidR="00AF4DAB" w:rsidRDefault="007951BF" w:rsidP="00765EC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Lehramts</w:t>
            </w:r>
            <w:r w:rsidR="00AF4DAB" w:rsidRPr="003230E4">
              <w:rPr>
                <w:rFonts w:ascii="Arial" w:hAnsi="Arial" w:cs="Arial"/>
                <w:sz w:val="16"/>
                <w:szCs w:val="16"/>
              </w:rPr>
              <w:t>anwärter/in:</w:t>
            </w:r>
          </w:p>
          <w:p w14:paraId="6DC1B6F7" w14:textId="77777777" w:rsidR="00AF4DAB" w:rsidRPr="003230E4" w:rsidRDefault="009A5532" w:rsidP="00765ECC">
            <w:pPr>
              <w:rPr>
                <w:rFonts w:ascii="Arial" w:hAnsi="Arial" w:cs="Arial"/>
                <w:sz w:val="16"/>
                <w:szCs w:val="16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94" w:type="dxa"/>
            <w:vAlign w:val="center"/>
          </w:tcPr>
          <w:p w14:paraId="3B950F80" w14:textId="77777777" w:rsidR="00AF4DAB" w:rsidRPr="003230E4" w:rsidRDefault="00AF4DAB" w:rsidP="00AF4DAB">
            <w:pPr>
              <w:rPr>
                <w:rFonts w:ascii="Arial" w:hAnsi="Arial" w:cs="Arial"/>
                <w:sz w:val="16"/>
                <w:szCs w:val="16"/>
              </w:rPr>
            </w:pPr>
            <w:r w:rsidRPr="003230E4">
              <w:rPr>
                <w:rFonts w:ascii="Arial" w:hAnsi="Arial" w:cs="Arial"/>
                <w:sz w:val="16"/>
                <w:szCs w:val="16"/>
              </w:rPr>
              <w:t>Lehrbeauftragte/r:</w:t>
            </w:r>
          </w:p>
          <w:p w14:paraId="60807F62" w14:textId="77777777" w:rsidR="00AF4DAB" w:rsidRPr="00B17F79" w:rsidRDefault="009A5532" w:rsidP="00AF4DAB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40075" w:rsidRPr="00B17F79" w14:paraId="37B61FDD" w14:textId="77777777" w:rsidTr="00AF4DAB">
        <w:trPr>
          <w:trHeight w:val="434"/>
        </w:trPr>
        <w:tc>
          <w:tcPr>
            <w:tcW w:w="4962" w:type="dxa"/>
            <w:gridSpan w:val="2"/>
            <w:vAlign w:val="center"/>
          </w:tcPr>
          <w:p w14:paraId="7187F547" w14:textId="77777777" w:rsidR="009817A5" w:rsidRPr="003230E4" w:rsidRDefault="00BC10B0" w:rsidP="00765EC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Schule, </w:t>
            </w:r>
            <w:r w:rsidR="00CD45A8" w:rsidRPr="003230E4">
              <w:rPr>
                <w:rFonts w:ascii="Arial" w:hAnsi="Arial" w:cs="Arial"/>
                <w:sz w:val="16"/>
                <w:szCs w:val="16"/>
              </w:rPr>
              <w:t>Ort:</w:t>
            </w:r>
          </w:p>
          <w:p w14:paraId="07D98741" w14:textId="77777777" w:rsidR="004A129E" w:rsidRPr="00B17F79" w:rsidRDefault="009A5532" w:rsidP="00765ECC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94" w:type="dxa"/>
            <w:vAlign w:val="center"/>
          </w:tcPr>
          <w:p w14:paraId="3F266FCD" w14:textId="77777777" w:rsidR="009817A5" w:rsidRPr="003230E4" w:rsidRDefault="00CD45A8" w:rsidP="005D16AF">
            <w:pPr>
              <w:tabs>
                <w:tab w:val="left" w:pos="2198"/>
              </w:tabs>
              <w:rPr>
                <w:rFonts w:ascii="Arial" w:hAnsi="Arial" w:cs="Arial"/>
                <w:sz w:val="16"/>
                <w:szCs w:val="16"/>
              </w:rPr>
            </w:pPr>
            <w:r w:rsidRPr="003230E4">
              <w:rPr>
                <w:rFonts w:ascii="Arial" w:hAnsi="Arial" w:cs="Arial"/>
                <w:sz w:val="16"/>
                <w:szCs w:val="16"/>
              </w:rPr>
              <w:t>Unterrichtsbesuch am:</w:t>
            </w:r>
            <w:r w:rsidR="00BC10B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C10B0">
              <w:rPr>
                <w:rFonts w:ascii="Arial" w:hAnsi="Arial" w:cs="Arial"/>
                <w:sz w:val="16"/>
                <w:szCs w:val="16"/>
              </w:rPr>
              <w:tab/>
              <w:t>von bis:</w:t>
            </w:r>
          </w:p>
          <w:p w14:paraId="409BE53D" w14:textId="77777777" w:rsidR="004A129E" w:rsidRPr="00B17F79" w:rsidRDefault="009A5532" w:rsidP="005D16AF">
            <w:pPr>
              <w:tabs>
                <w:tab w:val="left" w:pos="2198"/>
              </w:tabs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BC10B0">
              <w:rPr>
                <w:rFonts w:ascii="Arial" w:hAnsi="Arial" w:cs="Arial"/>
              </w:rPr>
              <w:tab/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F4DAB" w:rsidRPr="00B17F79" w14:paraId="6A0495F0" w14:textId="77777777" w:rsidTr="005D16AF">
        <w:trPr>
          <w:trHeight w:val="468"/>
        </w:trPr>
        <w:tc>
          <w:tcPr>
            <w:tcW w:w="4111" w:type="dxa"/>
            <w:vAlign w:val="center"/>
          </w:tcPr>
          <w:p w14:paraId="60F13ECB" w14:textId="77777777" w:rsidR="005D16AF" w:rsidRPr="007D12DD" w:rsidRDefault="005D16AF" w:rsidP="005D16A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12DD">
              <w:rPr>
                <w:rFonts w:ascii="Arial" w:hAnsi="Arial" w:cs="Arial"/>
                <w:b/>
                <w:sz w:val="16"/>
                <w:szCs w:val="16"/>
              </w:rPr>
              <w:t>Fach:</w:t>
            </w:r>
          </w:p>
          <w:p w14:paraId="2202E5F6" w14:textId="77777777" w:rsidR="00AF4DAB" w:rsidRPr="003230E4" w:rsidRDefault="009A5532" w:rsidP="005D16AF">
            <w:pPr>
              <w:rPr>
                <w:rFonts w:ascii="Arial" w:hAnsi="Arial" w:cs="Arial"/>
                <w:sz w:val="16"/>
                <w:szCs w:val="16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D12DD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7D12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="007D12D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7D12DD">
              <w:rPr>
                <w:rFonts w:ascii="Arial" w:hAnsi="Arial" w:cs="Arial"/>
                <w:sz w:val="22"/>
                <w:szCs w:val="22"/>
              </w:rPr>
            </w:r>
            <w:r w:rsidR="007D12D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12D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D12D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D12D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D12D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D12D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D12D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  <w:r w:rsidR="007D12DD">
              <w:rPr>
                <w:rFonts w:ascii="Arial" w:hAnsi="Arial" w:cs="Arial"/>
                <w:sz w:val="22"/>
                <w:szCs w:val="22"/>
              </w:rPr>
              <w:t>. Besuch</w:t>
            </w:r>
          </w:p>
        </w:tc>
        <w:tc>
          <w:tcPr>
            <w:tcW w:w="851" w:type="dxa"/>
            <w:vAlign w:val="center"/>
          </w:tcPr>
          <w:p w14:paraId="643CDDA4" w14:textId="77777777" w:rsidR="005D16AF" w:rsidRDefault="005D16AF" w:rsidP="005D16A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Klasse:</w:t>
            </w:r>
            <w:r w:rsidRPr="003230E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0FBD2A" w14:textId="77777777" w:rsidR="00AF4DAB" w:rsidRPr="00B17F79" w:rsidRDefault="009A5532" w:rsidP="005D16AF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94" w:type="dxa"/>
            <w:vAlign w:val="center"/>
          </w:tcPr>
          <w:p w14:paraId="0CD8ACE8" w14:textId="77777777" w:rsidR="00AF4DAB" w:rsidRPr="003230E4" w:rsidRDefault="00AF4DAB" w:rsidP="00AF4D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Datum des Ergebnisprotokolls:</w:t>
            </w:r>
          </w:p>
          <w:p w14:paraId="6F6E000B" w14:textId="77777777" w:rsidR="00AF4DAB" w:rsidRPr="00B17F79" w:rsidRDefault="009A5532" w:rsidP="00AF4DAB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D45A8" w:rsidRPr="00B17F79" w14:paraId="7B022A60" w14:textId="77777777" w:rsidTr="00AF4DAB">
        <w:trPr>
          <w:trHeight w:val="509"/>
        </w:trPr>
        <w:tc>
          <w:tcPr>
            <w:tcW w:w="9356" w:type="dxa"/>
            <w:gridSpan w:val="3"/>
            <w:vAlign w:val="center"/>
          </w:tcPr>
          <w:p w14:paraId="4CF9006A" w14:textId="77777777" w:rsidR="009817A5" w:rsidRPr="003230E4" w:rsidRDefault="00CD45A8" w:rsidP="00765ECC">
            <w:pPr>
              <w:rPr>
                <w:rFonts w:ascii="Arial" w:hAnsi="Arial" w:cs="Arial"/>
                <w:sz w:val="16"/>
                <w:szCs w:val="16"/>
              </w:rPr>
            </w:pPr>
            <w:r w:rsidRPr="003230E4">
              <w:rPr>
                <w:rFonts w:ascii="Arial" w:hAnsi="Arial" w:cs="Arial"/>
                <w:sz w:val="16"/>
                <w:szCs w:val="16"/>
              </w:rPr>
              <w:t xml:space="preserve">Thema der Stunde: </w:t>
            </w:r>
          </w:p>
          <w:p w14:paraId="0791AF63" w14:textId="77777777" w:rsidR="00CD45A8" w:rsidRPr="00B17F79" w:rsidRDefault="009A5532" w:rsidP="00765ECC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54EBE" w:rsidRPr="00B17F79" w14:paraId="06055787" w14:textId="77777777" w:rsidTr="00AF4DAB">
        <w:trPr>
          <w:trHeight w:val="509"/>
        </w:trPr>
        <w:tc>
          <w:tcPr>
            <w:tcW w:w="9356" w:type="dxa"/>
            <w:gridSpan w:val="3"/>
            <w:vAlign w:val="center"/>
          </w:tcPr>
          <w:p w14:paraId="1D2094AC" w14:textId="77777777" w:rsidR="00AF4DAB" w:rsidRPr="003230E4" w:rsidRDefault="00AF4DAB" w:rsidP="00AF4D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Beobachter der Unterrichtssequenz, </w:t>
            </w:r>
            <w:r w:rsidRPr="003230E4">
              <w:rPr>
                <w:rFonts w:ascii="Arial" w:hAnsi="Arial" w:cs="Arial"/>
                <w:sz w:val="16"/>
                <w:szCs w:val="16"/>
              </w:rPr>
              <w:t>Funktion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05F43E44" w14:textId="77777777" w:rsidR="00B54EBE" w:rsidRPr="00B17F79" w:rsidRDefault="009A5532" w:rsidP="00AF4DAB">
            <w:pPr>
              <w:rPr>
                <w:rFonts w:ascii="Arial" w:hAnsi="Arial" w:cs="Arial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F4DAB" w:rsidRPr="00B17F79" w14:paraId="25EC3C03" w14:textId="77777777" w:rsidTr="00AF4DAB">
        <w:trPr>
          <w:trHeight w:val="509"/>
        </w:trPr>
        <w:tc>
          <w:tcPr>
            <w:tcW w:w="9356" w:type="dxa"/>
            <w:gridSpan w:val="3"/>
          </w:tcPr>
          <w:p w14:paraId="15FB7896" w14:textId="77777777" w:rsidR="00AF4DAB" w:rsidRPr="003230E4" w:rsidRDefault="00AF4DAB" w:rsidP="00765ECC">
            <w:pPr>
              <w:rPr>
                <w:rFonts w:ascii="Arial" w:hAnsi="Arial" w:cs="Arial"/>
                <w:sz w:val="16"/>
                <w:szCs w:val="16"/>
              </w:rPr>
            </w:pPr>
            <w:r w:rsidRPr="003230E4"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eilnehmer am Beratungsgespräch,</w:t>
            </w:r>
            <w:r w:rsidRPr="003230E4">
              <w:rPr>
                <w:rFonts w:ascii="Arial" w:hAnsi="Arial" w:cs="Arial"/>
                <w:sz w:val="16"/>
                <w:szCs w:val="16"/>
              </w:rPr>
              <w:t xml:space="preserve"> Funktion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B4DE237" w14:textId="77777777" w:rsidR="00AF4DAB" w:rsidRPr="00BA1925" w:rsidRDefault="009A5532" w:rsidP="00765ECC">
            <w:pPr>
              <w:rPr>
                <w:rFonts w:ascii="Arial" w:hAnsi="Arial" w:cs="Arial"/>
                <w:sz w:val="20"/>
                <w:szCs w:val="20"/>
              </w:rPr>
            </w:pPr>
            <w:r w:rsidRPr="00A4432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4432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44323">
              <w:rPr>
                <w:rFonts w:ascii="Arial" w:hAnsi="Arial" w:cs="Arial"/>
                <w:sz w:val="22"/>
                <w:szCs w:val="22"/>
              </w:rPr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4432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2C70572" w14:textId="77777777" w:rsidR="00AF4DAB" w:rsidRDefault="00AF4DAB" w:rsidP="005D16AF">
      <w:pPr>
        <w:spacing w:line="340" w:lineRule="exact"/>
        <w:rPr>
          <w:rFonts w:ascii="Arial" w:hAnsi="Arial" w:cs="Arial"/>
          <w:sz w:val="22"/>
          <w:szCs w:val="22"/>
        </w:rPr>
      </w:pPr>
    </w:p>
    <w:p w14:paraId="5828D5C2" w14:textId="77777777" w:rsidR="0040561F" w:rsidRPr="00A44323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Sehr geehrte</w:t>
      </w:r>
      <w:r w:rsidR="00AF4DAB" w:rsidRPr="00A44323">
        <w:rPr>
          <w:rFonts w:ascii="Arial" w:hAnsi="Arial" w:cs="Arial"/>
          <w:sz w:val="22"/>
          <w:szCs w:val="22"/>
        </w:rPr>
        <w:t xml:space="preserve"> </w:t>
      </w: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  <w:r w:rsidR="009817A5" w:rsidRPr="00A44323">
        <w:rPr>
          <w:rFonts w:ascii="Arial" w:hAnsi="Arial" w:cs="Arial"/>
          <w:sz w:val="22"/>
          <w:szCs w:val="22"/>
        </w:rPr>
        <w:t xml:space="preserve">, </w:t>
      </w:r>
    </w:p>
    <w:p w14:paraId="319D4A52" w14:textId="77777777" w:rsidR="00AF4DAB" w:rsidRPr="00A44323" w:rsidRDefault="00AF4DAB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7A38F344" w14:textId="77777777" w:rsidR="005D3BB3" w:rsidRDefault="00AF4DAB" w:rsidP="00A44323">
      <w:pPr>
        <w:tabs>
          <w:tab w:val="left" w:pos="170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 xml:space="preserve">bei meinem </w:t>
      </w:r>
      <w:r w:rsidR="009A5532"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9A5532"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="009A5532" w:rsidRPr="00A44323">
        <w:rPr>
          <w:rFonts w:ascii="Arial" w:hAnsi="Arial" w:cs="Arial"/>
          <w:sz w:val="22"/>
          <w:szCs w:val="22"/>
        </w:rPr>
      </w:r>
      <w:r w:rsidR="009A5532" w:rsidRPr="00A44323">
        <w:rPr>
          <w:rFonts w:ascii="Arial" w:hAnsi="Arial" w:cs="Arial"/>
          <w:sz w:val="22"/>
          <w:szCs w:val="22"/>
        </w:rPr>
        <w:fldChar w:fldCharType="separate"/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sz w:val="22"/>
          <w:szCs w:val="22"/>
        </w:rPr>
        <w:fldChar w:fldCharType="end"/>
      </w:r>
      <w:r w:rsidRPr="00A44323">
        <w:rPr>
          <w:rFonts w:ascii="Arial" w:hAnsi="Arial" w:cs="Arial"/>
          <w:sz w:val="22"/>
          <w:szCs w:val="22"/>
        </w:rPr>
        <w:t xml:space="preserve"> beratenden </w:t>
      </w:r>
      <w:r w:rsidR="009A5532">
        <w:rPr>
          <w:rFonts w:ascii="Arial" w:hAnsi="Arial" w:cs="Arial"/>
          <w:sz w:val="22"/>
          <w:szCs w:val="22"/>
        </w:rPr>
        <w:t xml:space="preserve">Unterrichtsbesuch </w:t>
      </w:r>
      <w:r w:rsidR="009A5532"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9A5532"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="009A5532" w:rsidRPr="00A44323">
        <w:rPr>
          <w:rFonts w:ascii="Arial" w:hAnsi="Arial" w:cs="Arial"/>
          <w:sz w:val="22"/>
          <w:szCs w:val="22"/>
        </w:rPr>
      </w:r>
      <w:r w:rsidR="009A5532" w:rsidRPr="00A44323">
        <w:rPr>
          <w:rFonts w:ascii="Arial" w:hAnsi="Arial" w:cs="Arial"/>
          <w:sz w:val="22"/>
          <w:szCs w:val="22"/>
        </w:rPr>
        <w:fldChar w:fldCharType="separate"/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noProof/>
          <w:sz w:val="22"/>
          <w:szCs w:val="22"/>
        </w:rPr>
        <w:t> </w:t>
      </w:r>
      <w:r w:rsidR="009A5532" w:rsidRPr="00A44323">
        <w:rPr>
          <w:rFonts w:ascii="Arial" w:hAnsi="Arial" w:cs="Arial"/>
          <w:sz w:val="22"/>
          <w:szCs w:val="22"/>
        </w:rPr>
        <w:fldChar w:fldCharType="end"/>
      </w:r>
      <w:r w:rsidR="009A5532">
        <w:rPr>
          <w:rFonts w:ascii="Arial" w:hAnsi="Arial" w:cs="Arial"/>
          <w:sz w:val="22"/>
          <w:szCs w:val="22"/>
        </w:rPr>
        <w:t xml:space="preserve"> </w:t>
      </w:r>
    </w:p>
    <w:p w14:paraId="75D982D8" w14:textId="77777777" w:rsidR="009817A5" w:rsidRPr="00A44323" w:rsidRDefault="005D16AF" w:rsidP="00A44323">
      <w:pPr>
        <w:tabs>
          <w:tab w:val="left" w:pos="170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 xml:space="preserve">Im Beratungsgespräch zum ersten Unterrichtsbesuch </w:t>
      </w:r>
      <w:r w:rsidR="005D32D9">
        <w:rPr>
          <w:rFonts w:ascii="Arial" w:hAnsi="Arial" w:cs="Arial"/>
          <w:sz w:val="22"/>
          <w:szCs w:val="22"/>
        </w:rPr>
        <w:t>trafen wir folgende Zielvereinbarungen</w:t>
      </w:r>
      <w:r w:rsidRPr="00A44323">
        <w:rPr>
          <w:rFonts w:ascii="Arial" w:hAnsi="Arial" w:cs="Arial"/>
          <w:sz w:val="22"/>
          <w:szCs w:val="22"/>
        </w:rPr>
        <w:t>:</w:t>
      </w:r>
    </w:p>
    <w:p w14:paraId="347D7E26" w14:textId="77777777" w:rsidR="009A5532" w:rsidRPr="009A5532" w:rsidRDefault="009A5532" w:rsidP="009A5532">
      <w:pPr>
        <w:pStyle w:val="Listenabsatz"/>
        <w:numPr>
          <w:ilvl w:val="0"/>
          <w:numId w:val="10"/>
        </w:numPr>
        <w:overflowPunct w:val="0"/>
        <w:autoSpaceDE w:val="0"/>
        <w:autoSpaceDN w:val="0"/>
        <w:adjustRightInd w:val="0"/>
        <w:spacing w:line="300" w:lineRule="exact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9A5532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9A5532">
        <w:rPr>
          <w:rFonts w:ascii="Arial" w:hAnsi="Arial" w:cs="Arial"/>
          <w:sz w:val="22"/>
          <w:szCs w:val="22"/>
        </w:rPr>
        <w:instrText xml:space="preserve"> FORMTEXT </w:instrText>
      </w:r>
      <w:r w:rsidRPr="009A5532">
        <w:rPr>
          <w:rFonts w:ascii="Arial" w:hAnsi="Arial" w:cs="Arial"/>
          <w:sz w:val="22"/>
          <w:szCs w:val="22"/>
        </w:rPr>
      </w:r>
      <w:r w:rsidRPr="009A5532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9A5532">
        <w:rPr>
          <w:rFonts w:ascii="Arial" w:hAnsi="Arial" w:cs="Arial"/>
          <w:sz w:val="22"/>
          <w:szCs w:val="22"/>
        </w:rPr>
        <w:fldChar w:fldCharType="end"/>
      </w:r>
    </w:p>
    <w:p w14:paraId="4D5D3E03" w14:textId="77777777" w:rsidR="00AF4DAB" w:rsidRPr="009A5532" w:rsidRDefault="009A5532" w:rsidP="009A5532">
      <w:pPr>
        <w:pStyle w:val="Listenabsatz"/>
        <w:numPr>
          <w:ilvl w:val="0"/>
          <w:numId w:val="10"/>
        </w:numPr>
        <w:overflowPunct w:val="0"/>
        <w:autoSpaceDE w:val="0"/>
        <w:autoSpaceDN w:val="0"/>
        <w:adjustRightInd w:val="0"/>
        <w:spacing w:line="300" w:lineRule="exact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9A5532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9A5532">
        <w:rPr>
          <w:rFonts w:ascii="Arial" w:hAnsi="Arial" w:cs="Arial"/>
          <w:sz w:val="22"/>
          <w:szCs w:val="22"/>
        </w:rPr>
        <w:instrText xml:space="preserve"> FORMTEXT </w:instrText>
      </w:r>
      <w:r w:rsidRPr="009A5532">
        <w:rPr>
          <w:rFonts w:ascii="Arial" w:hAnsi="Arial" w:cs="Arial"/>
          <w:sz w:val="22"/>
          <w:szCs w:val="22"/>
        </w:rPr>
      </w:r>
      <w:r w:rsidRPr="009A5532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A44323">
        <w:rPr>
          <w:noProof/>
        </w:rPr>
        <w:t> </w:t>
      </w:r>
      <w:r w:rsidRPr="009A5532">
        <w:rPr>
          <w:rFonts w:ascii="Arial" w:hAnsi="Arial" w:cs="Arial"/>
          <w:sz w:val="22"/>
          <w:szCs w:val="22"/>
        </w:rPr>
        <w:fldChar w:fldCharType="end"/>
      </w:r>
    </w:p>
    <w:p w14:paraId="0D20DA80" w14:textId="77777777" w:rsidR="00AF4DAB" w:rsidRPr="00A44323" w:rsidRDefault="00AF4DAB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406B1912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Stellungnahme zur Unterrichtssequenz</w:t>
      </w:r>
    </w:p>
    <w:p w14:paraId="67ADA6B2" w14:textId="77777777" w:rsidR="00765ECC" w:rsidRPr="00A44323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0BE0EEBB" w14:textId="77777777" w:rsidR="00C82767" w:rsidRPr="00A44323" w:rsidRDefault="00C82767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4F333D45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Lehrerverhalten, Classroom Management</w:t>
      </w:r>
    </w:p>
    <w:p w14:paraId="7BC268E3" w14:textId="77777777" w:rsidR="00C82767" w:rsidRPr="00A44323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6C3ED116" w14:textId="77777777" w:rsidR="00C82767" w:rsidRPr="00A44323" w:rsidRDefault="00C82767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40E82650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Fachliche Dimensionen</w:t>
      </w:r>
    </w:p>
    <w:p w14:paraId="2512A581" w14:textId="77777777" w:rsidR="00C82767" w:rsidRPr="00A44323" w:rsidRDefault="00C82767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" w:name="Text15"/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  <w:bookmarkEnd w:id="1"/>
    </w:p>
    <w:p w14:paraId="5764028E" w14:textId="77777777" w:rsidR="00C82767" w:rsidRPr="00A44323" w:rsidRDefault="00C82767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32C2E05F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Fachdidaktische Dimensionen</w:t>
      </w:r>
    </w:p>
    <w:p w14:paraId="79266DBB" w14:textId="77777777" w:rsidR="00A44323" w:rsidRDefault="009A5532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524C9B3D" w14:textId="77777777" w:rsidR="00A44323" w:rsidRDefault="00A44323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14:paraId="5FEC5A2F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 xml:space="preserve">Initiation von Lernprozessen in heterogenen Lerngruppen </w:t>
      </w:r>
    </w:p>
    <w:p w14:paraId="094CB3EA" w14:textId="77777777" w:rsidR="00C82767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5E9ECEA1" w14:textId="77777777" w:rsidR="009A5532" w:rsidRPr="00A44323" w:rsidRDefault="009A5532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14:paraId="0D69E04A" w14:textId="77777777" w:rsidR="00C82767" w:rsidRPr="00A44323" w:rsidRDefault="00C82767" w:rsidP="00A44323">
      <w:pPr>
        <w:spacing w:line="300" w:lineRule="exact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Der schriftliche Unterrichtsentwurf</w:t>
      </w:r>
    </w:p>
    <w:p w14:paraId="31CE3CA4" w14:textId="77777777" w:rsidR="005D32D9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4FF93D8A" w14:textId="77777777" w:rsidR="005D32D9" w:rsidRDefault="005D32D9" w:rsidP="00A44323">
      <w:pPr>
        <w:spacing w:line="300" w:lineRule="exact"/>
        <w:rPr>
          <w:rFonts w:ascii="Arial" w:hAnsi="Arial" w:cs="Arial"/>
          <w:sz w:val="22"/>
          <w:szCs w:val="22"/>
        </w:rPr>
      </w:pPr>
    </w:p>
    <w:p w14:paraId="27BAA86F" w14:textId="77777777" w:rsidR="00C82767" w:rsidRPr="005D32D9" w:rsidRDefault="00C82767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b/>
          <w:sz w:val="22"/>
          <w:szCs w:val="22"/>
        </w:rPr>
        <w:t>Zielvereinbarungen</w:t>
      </w:r>
      <w:r w:rsidR="005D32D9">
        <w:rPr>
          <w:rFonts w:ascii="Arial" w:hAnsi="Arial" w:cs="Arial"/>
          <w:b/>
          <w:sz w:val="22"/>
          <w:szCs w:val="22"/>
        </w:rPr>
        <w:t xml:space="preserve"> zur </w:t>
      </w:r>
      <w:r w:rsidR="005D32D9">
        <w:rPr>
          <w:rFonts w:ascii="Arial" w:hAnsi="Arial" w:cs="Arial"/>
          <w:b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" w:name="Text17"/>
      <w:r w:rsidR="005D32D9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5D32D9">
        <w:rPr>
          <w:rFonts w:ascii="Arial" w:hAnsi="Arial" w:cs="Arial"/>
          <w:b/>
          <w:sz w:val="22"/>
          <w:szCs w:val="22"/>
        </w:rPr>
      </w:r>
      <w:r w:rsidR="005D32D9">
        <w:rPr>
          <w:rFonts w:ascii="Arial" w:hAnsi="Arial" w:cs="Arial"/>
          <w:b/>
          <w:sz w:val="22"/>
          <w:szCs w:val="22"/>
        </w:rPr>
        <w:fldChar w:fldCharType="separate"/>
      </w:r>
      <w:r w:rsidR="005D32D9">
        <w:rPr>
          <w:rFonts w:ascii="Arial" w:hAnsi="Arial" w:cs="Arial"/>
          <w:b/>
          <w:noProof/>
          <w:sz w:val="22"/>
          <w:szCs w:val="22"/>
        </w:rPr>
        <w:t> </w:t>
      </w:r>
      <w:r w:rsidR="005D32D9">
        <w:rPr>
          <w:rFonts w:ascii="Arial" w:hAnsi="Arial" w:cs="Arial"/>
          <w:b/>
          <w:noProof/>
          <w:sz w:val="22"/>
          <w:szCs w:val="22"/>
        </w:rPr>
        <w:t> </w:t>
      </w:r>
      <w:r w:rsidR="005D32D9">
        <w:rPr>
          <w:rFonts w:ascii="Arial" w:hAnsi="Arial" w:cs="Arial"/>
          <w:b/>
          <w:noProof/>
          <w:sz w:val="22"/>
          <w:szCs w:val="22"/>
        </w:rPr>
        <w:t> </w:t>
      </w:r>
      <w:r w:rsidR="005D32D9">
        <w:rPr>
          <w:rFonts w:ascii="Arial" w:hAnsi="Arial" w:cs="Arial"/>
          <w:b/>
          <w:noProof/>
          <w:sz w:val="22"/>
          <w:szCs w:val="22"/>
        </w:rPr>
        <w:t> </w:t>
      </w:r>
      <w:r w:rsidR="005D32D9">
        <w:rPr>
          <w:rFonts w:ascii="Arial" w:hAnsi="Arial" w:cs="Arial"/>
          <w:b/>
          <w:noProof/>
          <w:sz w:val="22"/>
          <w:szCs w:val="22"/>
        </w:rPr>
        <w:t> </w:t>
      </w:r>
      <w:r w:rsidR="005D32D9">
        <w:rPr>
          <w:rFonts w:ascii="Arial" w:hAnsi="Arial" w:cs="Arial"/>
          <w:b/>
          <w:sz w:val="22"/>
          <w:szCs w:val="22"/>
        </w:rPr>
        <w:fldChar w:fldCharType="end"/>
      </w:r>
      <w:bookmarkEnd w:id="2"/>
      <w:r w:rsidR="005D32D9">
        <w:rPr>
          <w:rFonts w:ascii="Arial" w:hAnsi="Arial" w:cs="Arial"/>
          <w:b/>
          <w:sz w:val="22"/>
          <w:szCs w:val="22"/>
        </w:rPr>
        <w:t>. Unterrichtsnachbesprechung</w:t>
      </w:r>
    </w:p>
    <w:p w14:paraId="3EDC60DF" w14:textId="77777777" w:rsidR="009A5532" w:rsidRPr="009A5532" w:rsidRDefault="009A5532" w:rsidP="00A44323">
      <w:pPr>
        <w:pStyle w:val="Listenabsatz"/>
        <w:numPr>
          <w:ilvl w:val="0"/>
          <w:numId w:val="9"/>
        </w:numPr>
        <w:spacing w:line="300" w:lineRule="exact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277D2DD8" w14:textId="77777777" w:rsidR="009A5532" w:rsidRPr="009A5532" w:rsidRDefault="009A5532" w:rsidP="00A44323">
      <w:pPr>
        <w:pStyle w:val="Listenabsatz"/>
        <w:numPr>
          <w:ilvl w:val="0"/>
          <w:numId w:val="9"/>
        </w:numPr>
        <w:spacing w:line="300" w:lineRule="exact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0854815A" w14:textId="77777777" w:rsidR="009A5532" w:rsidRDefault="009A5532" w:rsidP="00A44323">
      <w:pPr>
        <w:pStyle w:val="Listenabsatz"/>
        <w:numPr>
          <w:ilvl w:val="0"/>
          <w:numId w:val="9"/>
        </w:numPr>
        <w:spacing w:line="300" w:lineRule="exact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2CF310EB" w14:textId="77777777" w:rsidR="009A5532" w:rsidRDefault="009A5532" w:rsidP="00A44323">
      <w:pPr>
        <w:tabs>
          <w:tab w:val="left" w:pos="426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03DCDC32" w14:textId="77777777" w:rsidR="00C82767" w:rsidRPr="00A44323" w:rsidRDefault="00C82767" w:rsidP="00A44323">
      <w:pPr>
        <w:tabs>
          <w:tab w:val="left" w:pos="426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>Mit freundlichen Grüßen</w:t>
      </w:r>
    </w:p>
    <w:p w14:paraId="4AF80EF4" w14:textId="77777777" w:rsidR="00A577FF" w:rsidRPr="00A44323" w:rsidRDefault="009A5532" w:rsidP="00A44323">
      <w:pPr>
        <w:spacing w:line="30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A44323">
        <w:rPr>
          <w:rFonts w:ascii="Arial" w:hAnsi="Arial" w:cs="Arial"/>
          <w:sz w:val="22"/>
          <w:szCs w:val="22"/>
        </w:rPr>
        <w:instrText xml:space="preserve"> FORMTEXT </w:instrText>
      </w:r>
      <w:r w:rsidRPr="00A44323">
        <w:rPr>
          <w:rFonts w:ascii="Arial" w:hAnsi="Arial" w:cs="Arial"/>
          <w:sz w:val="22"/>
          <w:szCs w:val="22"/>
        </w:rPr>
      </w:r>
      <w:r w:rsidRPr="00A44323">
        <w:rPr>
          <w:rFonts w:ascii="Arial" w:hAnsi="Arial" w:cs="Arial"/>
          <w:sz w:val="22"/>
          <w:szCs w:val="22"/>
        </w:rPr>
        <w:fldChar w:fldCharType="separate"/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noProof/>
          <w:sz w:val="22"/>
          <w:szCs w:val="22"/>
        </w:rPr>
        <w:t> </w:t>
      </w:r>
      <w:r w:rsidRPr="00A44323">
        <w:rPr>
          <w:rFonts w:ascii="Arial" w:hAnsi="Arial" w:cs="Arial"/>
          <w:sz w:val="22"/>
          <w:szCs w:val="22"/>
        </w:rPr>
        <w:fldChar w:fldCharType="end"/>
      </w:r>
    </w:p>
    <w:p w14:paraId="29628799" w14:textId="77777777" w:rsidR="00C82767" w:rsidRPr="00A44323" w:rsidRDefault="00C82767" w:rsidP="005D16AF">
      <w:pPr>
        <w:spacing w:line="340" w:lineRule="exact"/>
        <w:rPr>
          <w:rFonts w:ascii="Arial" w:hAnsi="Arial" w:cs="Arial"/>
          <w:sz w:val="22"/>
          <w:szCs w:val="22"/>
        </w:rPr>
      </w:pPr>
    </w:p>
    <w:p w14:paraId="43F8D412" w14:textId="77777777" w:rsidR="00C82767" w:rsidRPr="00A44323" w:rsidRDefault="00C82767" w:rsidP="005D16AF">
      <w:pPr>
        <w:spacing w:line="340" w:lineRule="exact"/>
        <w:rPr>
          <w:rFonts w:ascii="Arial" w:hAnsi="Arial" w:cs="Arial"/>
          <w:sz w:val="22"/>
          <w:szCs w:val="22"/>
        </w:rPr>
      </w:pPr>
    </w:p>
    <w:p w14:paraId="3BEC8810" w14:textId="77777777" w:rsidR="00AF4DAB" w:rsidRPr="00A44323" w:rsidRDefault="00AF4DAB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>Formatierung:</w:t>
      </w:r>
    </w:p>
    <w:p w14:paraId="7C2C9943" w14:textId="77777777" w:rsidR="00AF4DAB" w:rsidRPr="00A44323" w:rsidRDefault="00AF4DAB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>Schriftgröße Arial 11</w:t>
      </w:r>
    </w:p>
    <w:p w14:paraId="56009C2B" w14:textId="77777777" w:rsidR="00AF4DAB" w:rsidRPr="00A44323" w:rsidRDefault="00A44323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>Zeilenabstand 15</w:t>
      </w:r>
      <w:r w:rsidR="00AF4DAB" w:rsidRPr="00A443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F4DAB" w:rsidRPr="00A44323">
        <w:rPr>
          <w:rFonts w:ascii="Arial" w:hAnsi="Arial" w:cs="Arial"/>
          <w:sz w:val="22"/>
          <w:szCs w:val="22"/>
        </w:rPr>
        <w:t>pt</w:t>
      </w:r>
      <w:proofErr w:type="spellEnd"/>
    </w:p>
    <w:p w14:paraId="70740F23" w14:textId="77777777" w:rsidR="00AF4DAB" w:rsidRDefault="00AF4DAB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 w:rsidRPr="00A44323">
        <w:rPr>
          <w:rFonts w:ascii="Arial" w:hAnsi="Arial" w:cs="Arial"/>
          <w:sz w:val="22"/>
          <w:szCs w:val="22"/>
        </w:rPr>
        <w:t>Automatische Silbentrennung aktivieren</w:t>
      </w:r>
    </w:p>
    <w:p w14:paraId="2F7592AC" w14:textId="77777777" w:rsidR="004B7A16" w:rsidRDefault="004B7A16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Seitenzahlen in Fußzeile automatisch aktivieren</w:t>
      </w:r>
    </w:p>
    <w:p w14:paraId="4C88AC1F" w14:textId="77777777" w:rsidR="004B7A16" w:rsidRPr="00A44323" w:rsidRDefault="004B7A16" w:rsidP="004B7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4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Verteiler in Fußzeile aufnehmen</w:t>
      </w:r>
    </w:p>
    <w:sectPr w:rsidR="004B7A16" w:rsidRPr="00A44323" w:rsidSect="009A55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2350" w14:textId="77777777" w:rsidR="00097C6F" w:rsidRDefault="00097C6F" w:rsidP="00CD45A8">
      <w:r>
        <w:separator/>
      </w:r>
    </w:p>
  </w:endnote>
  <w:endnote w:type="continuationSeparator" w:id="0">
    <w:p w14:paraId="403E1345" w14:textId="77777777" w:rsidR="00097C6F" w:rsidRDefault="00097C6F" w:rsidP="00CD4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B2D1D" w14:textId="77777777" w:rsidR="00BA4A96" w:rsidRDefault="00BA4A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2431" w14:textId="2974DD92" w:rsidR="005D32D9" w:rsidRPr="009A5532" w:rsidRDefault="005D32D9" w:rsidP="004B7A16">
    <w:pPr>
      <w:pStyle w:val="Fuzeile"/>
      <w:tabs>
        <w:tab w:val="clear" w:pos="4536"/>
        <w:tab w:val="clear" w:pos="9072"/>
        <w:tab w:val="right" w:pos="9356"/>
      </w:tabs>
      <w:rPr>
        <w:rFonts w:ascii="Arial" w:hAnsi="Arial" w:cs="Arial"/>
        <w:sz w:val="16"/>
        <w:szCs w:val="16"/>
      </w:rPr>
    </w:pPr>
    <w:r w:rsidRPr="009A5532">
      <w:rPr>
        <w:rFonts w:ascii="Arial" w:hAnsi="Arial" w:cs="Arial"/>
        <w:sz w:val="16"/>
        <w:szCs w:val="16"/>
      </w:rPr>
      <w:t>V</w:t>
    </w:r>
    <w:r w:rsidR="007951BF">
      <w:rPr>
        <w:rFonts w:ascii="Arial" w:hAnsi="Arial" w:cs="Arial"/>
        <w:sz w:val="16"/>
        <w:szCs w:val="16"/>
      </w:rPr>
      <w:t>erteiler: Lehramts</w:t>
    </w:r>
    <w:r w:rsidR="00BA4A96">
      <w:rPr>
        <w:rFonts w:ascii="Arial" w:hAnsi="Arial" w:cs="Arial"/>
        <w:sz w:val="16"/>
        <w:szCs w:val="16"/>
      </w:rPr>
      <w:t>anwärter, Lehrbeauftragter, Seminarleitung</w:t>
    </w:r>
    <w:r w:rsidRPr="009A5532">
      <w:rPr>
        <w:rFonts w:ascii="Arial" w:hAnsi="Arial" w:cs="Arial"/>
        <w:sz w:val="16"/>
        <w:szCs w:val="16"/>
      </w:rPr>
      <w:tab/>
      <w:t xml:space="preserve">Seite </w:t>
    </w:r>
    <w:r w:rsidRPr="009A5532">
      <w:rPr>
        <w:rFonts w:ascii="Arial" w:hAnsi="Arial" w:cs="Arial"/>
        <w:b/>
        <w:sz w:val="16"/>
        <w:szCs w:val="16"/>
      </w:rPr>
      <w:fldChar w:fldCharType="begin"/>
    </w:r>
    <w:r w:rsidRPr="009A5532">
      <w:rPr>
        <w:rFonts w:ascii="Arial" w:hAnsi="Arial" w:cs="Arial"/>
        <w:b/>
        <w:sz w:val="16"/>
        <w:szCs w:val="16"/>
      </w:rPr>
      <w:instrText>PAGE  \* Arabic  \* MERGEFORMAT</w:instrText>
    </w:r>
    <w:r w:rsidRPr="009A5532">
      <w:rPr>
        <w:rFonts w:ascii="Arial" w:hAnsi="Arial" w:cs="Arial"/>
        <w:b/>
        <w:sz w:val="16"/>
        <w:szCs w:val="16"/>
      </w:rPr>
      <w:fldChar w:fldCharType="separate"/>
    </w:r>
    <w:r w:rsidR="00BA4A96">
      <w:rPr>
        <w:rFonts w:ascii="Arial" w:hAnsi="Arial" w:cs="Arial"/>
        <w:b/>
        <w:noProof/>
        <w:sz w:val="16"/>
        <w:szCs w:val="16"/>
      </w:rPr>
      <w:t>1</w:t>
    </w:r>
    <w:r w:rsidRPr="009A5532">
      <w:rPr>
        <w:rFonts w:ascii="Arial" w:hAnsi="Arial" w:cs="Arial"/>
        <w:b/>
        <w:sz w:val="16"/>
        <w:szCs w:val="16"/>
      </w:rPr>
      <w:fldChar w:fldCharType="end"/>
    </w:r>
    <w:r w:rsidRPr="009A5532">
      <w:rPr>
        <w:rFonts w:ascii="Arial" w:hAnsi="Arial" w:cs="Arial"/>
        <w:sz w:val="16"/>
        <w:szCs w:val="16"/>
      </w:rPr>
      <w:t xml:space="preserve"> von </w:t>
    </w:r>
    <w:r w:rsidRPr="009A5532">
      <w:rPr>
        <w:rFonts w:ascii="Arial" w:hAnsi="Arial" w:cs="Arial"/>
        <w:b/>
        <w:sz w:val="16"/>
        <w:szCs w:val="16"/>
      </w:rPr>
      <w:fldChar w:fldCharType="begin"/>
    </w:r>
    <w:r w:rsidRPr="009A5532">
      <w:rPr>
        <w:rFonts w:ascii="Arial" w:hAnsi="Arial" w:cs="Arial"/>
        <w:b/>
        <w:sz w:val="16"/>
        <w:szCs w:val="16"/>
      </w:rPr>
      <w:instrText>NUMPAGES  \* Arabic  \* MERGEFORMAT</w:instrText>
    </w:r>
    <w:r w:rsidRPr="009A5532">
      <w:rPr>
        <w:rFonts w:ascii="Arial" w:hAnsi="Arial" w:cs="Arial"/>
        <w:b/>
        <w:sz w:val="16"/>
        <w:szCs w:val="16"/>
      </w:rPr>
      <w:fldChar w:fldCharType="separate"/>
    </w:r>
    <w:r w:rsidR="00BA4A96">
      <w:rPr>
        <w:rFonts w:ascii="Arial" w:hAnsi="Arial" w:cs="Arial"/>
        <w:b/>
        <w:noProof/>
        <w:sz w:val="16"/>
        <w:szCs w:val="16"/>
      </w:rPr>
      <w:t>2</w:t>
    </w:r>
    <w:r w:rsidRPr="009A5532">
      <w:rPr>
        <w:rFonts w:ascii="Arial" w:hAnsi="Arial" w:cs="Arial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9F71" w14:textId="77777777" w:rsidR="00BA4A96" w:rsidRDefault="00BA4A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D9530" w14:textId="77777777" w:rsidR="00097C6F" w:rsidRDefault="00097C6F" w:rsidP="00CD45A8">
      <w:r>
        <w:separator/>
      </w:r>
    </w:p>
  </w:footnote>
  <w:footnote w:type="continuationSeparator" w:id="0">
    <w:p w14:paraId="00488E70" w14:textId="77777777" w:rsidR="00097C6F" w:rsidRDefault="00097C6F" w:rsidP="00CD4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B1DD8" w14:textId="77777777" w:rsidR="00BA4A96" w:rsidRDefault="00BA4A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7F6C4" w14:textId="1736D2E7" w:rsidR="005D32D9" w:rsidRPr="004A129E" w:rsidRDefault="00A7624A" w:rsidP="00A7624A">
    <w:pPr>
      <w:keepNext/>
      <w:jc w:val="right"/>
      <w:outlineLvl w:val="1"/>
      <w:rPr>
        <w:rFonts w:ascii="Arial" w:eastAsia="Times New Roman" w:hAnsi="Arial"/>
        <w:szCs w:val="20"/>
      </w:rPr>
    </w:pPr>
    <w:r>
      <w:rPr>
        <w:noProof/>
      </w:rPr>
      <w:drawing>
        <wp:inline distT="0" distB="0" distL="0" distR="0" wp14:anchorId="2D459C5F" wp14:editId="0584347C">
          <wp:extent cx="2388235" cy="392281"/>
          <wp:effectExtent l="0" t="0" r="0" b="0"/>
          <wp:docPr id="1" name="Bild 1" descr="../../Seminar%20Logo%20und%20Claim/Logo%202016/jpg_4C/SeminarHN_Logo2015_mC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eminar%20Logo%20und%20Claim/Logo%202016/jpg_4C/SeminarHN_Logo2015_mC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379" cy="42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28FC6" w14:textId="7502C839" w:rsidR="005D32D9" w:rsidRDefault="005D32D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40259" w14:textId="77777777" w:rsidR="00BA4A96" w:rsidRDefault="00BA4A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F2A50"/>
    <w:multiLevelType w:val="hybridMultilevel"/>
    <w:tmpl w:val="0D64FD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64A00"/>
    <w:multiLevelType w:val="hybridMultilevel"/>
    <w:tmpl w:val="5982667C"/>
    <w:lvl w:ilvl="0" w:tplc="0CF0D9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F3D82"/>
    <w:multiLevelType w:val="hybridMultilevel"/>
    <w:tmpl w:val="C7826C34"/>
    <w:lvl w:ilvl="0" w:tplc="0CF0D9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4279A9"/>
    <w:multiLevelType w:val="hybridMultilevel"/>
    <w:tmpl w:val="4FD65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D2B78"/>
    <w:multiLevelType w:val="hybridMultilevel"/>
    <w:tmpl w:val="A350E654"/>
    <w:lvl w:ilvl="0" w:tplc="0CF0D9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579C8"/>
    <w:multiLevelType w:val="hybridMultilevel"/>
    <w:tmpl w:val="A4C6CA36"/>
    <w:lvl w:ilvl="0" w:tplc="85BE6498">
      <w:start w:val="1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428B3"/>
    <w:multiLevelType w:val="hybridMultilevel"/>
    <w:tmpl w:val="24EA850E"/>
    <w:lvl w:ilvl="0" w:tplc="85BE6498">
      <w:start w:val="1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7C5FE3"/>
    <w:multiLevelType w:val="hybridMultilevel"/>
    <w:tmpl w:val="1B1AFE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25F7B"/>
    <w:multiLevelType w:val="hybridMultilevel"/>
    <w:tmpl w:val="5F6E7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039CD"/>
    <w:multiLevelType w:val="hybridMultilevel"/>
    <w:tmpl w:val="5E8C8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D9"/>
    <w:rsid w:val="0004379B"/>
    <w:rsid w:val="00057936"/>
    <w:rsid w:val="00097C6F"/>
    <w:rsid w:val="000D6DF9"/>
    <w:rsid w:val="000F1578"/>
    <w:rsid w:val="00161B99"/>
    <w:rsid w:val="00170BD4"/>
    <w:rsid w:val="00176FD9"/>
    <w:rsid w:val="0019175A"/>
    <w:rsid w:val="0022423B"/>
    <w:rsid w:val="00240075"/>
    <w:rsid w:val="00241268"/>
    <w:rsid w:val="00257B4E"/>
    <w:rsid w:val="00294D92"/>
    <w:rsid w:val="00297922"/>
    <w:rsid w:val="003230E4"/>
    <w:rsid w:val="00341C8C"/>
    <w:rsid w:val="0035111B"/>
    <w:rsid w:val="0035772D"/>
    <w:rsid w:val="0040561F"/>
    <w:rsid w:val="00463DF3"/>
    <w:rsid w:val="004A129E"/>
    <w:rsid w:val="004B7A16"/>
    <w:rsid w:val="004C7223"/>
    <w:rsid w:val="005239CE"/>
    <w:rsid w:val="005625C7"/>
    <w:rsid w:val="005D16AF"/>
    <w:rsid w:val="005D32D9"/>
    <w:rsid w:val="005D3BB3"/>
    <w:rsid w:val="00694651"/>
    <w:rsid w:val="00732365"/>
    <w:rsid w:val="00765ECC"/>
    <w:rsid w:val="007951BF"/>
    <w:rsid w:val="007D12DD"/>
    <w:rsid w:val="00817043"/>
    <w:rsid w:val="009817A5"/>
    <w:rsid w:val="009A125B"/>
    <w:rsid w:val="009A5532"/>
    <w:rsid w:val="00A12CFD"/>
    <w:rsid w:val="00A44323"/>
    <w:rsid w:val="00A55B33"/>
    <w:rsid w:val="00A577FF"/>
    <w:rsid w:val="00A7624A"/>
    <w:rsid w:val="00A804F9"/>
    <w:rsid w:val="00AE7745"/>
    <w:rsid w:val="00AF4DAB"/>
    <w:rsid w:val="00B17F79"/>
    <w:rsid w:val="00B54EBE"/>
    <w:rsid w:val="00BA1925"/>
    <w:rsid w:val="00BA4A96"/>
    <w:rsid w:val="00BC10B0"/>
    <w:rsid w:val="00C27E6B"/>
    <w:rsid w:val="00C34CCC"/>
    <w:rsid w:val="00C36645"/>
    <w:rsid w:val="00C82767"/>
    <w:rsid w:val="00CD45A8"/>
    <w:rsid w:val="00D07F22"/>
    <w:rsid w:val="00D17B85"/>
    <w:rsid w:val="00D21CA1"/>
    <w:rsid w:val="00E30CC6"/>
    <w:rsid w:val="00E717C4"/>
    <w:rsid w:val="00EC0281"/>
    <w:rsid w:val="00F20476"/>
    <w:rsid w:val="00F8605B"/>
    <w:rsid w:val="00FA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1B81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45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45A8"/>
  </w:style>
  <w:style w:type="paragraph" w:styleId="Fuzeile">
    <w:name w:val="footer"/>
    <w:basedOn w:val="Standard"/>
    <w:link w:val="FuzeileZchn"/>
    <w:uiPriority w:val="99"/>
    <w:unhideWhenUsed/>
    <w:rsid w:val="00CD45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45A8"/>
  </w:style>
  <w:style w:type="paragraph" w:styleId="Listenabsatz">
    <w:name w:val="List Paragraph"/>
    <w:basedOn w:val="Standard"/>
    <w:uiPriority w:val="34"/>
    <w:qFormat/>
    <w:rsid w:val="00161B9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A129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129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129E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129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129E"/>
    <w:rPr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129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12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Seminar_GHS\Verwaltung\QZE\Projekt%20Beratung\Materialien\Ergebnisprotokoll%20neu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4588D1-24D8-44C3-B85D-5EF21C8AF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J:\Seminar_GHS\Verwaltung\QZE\Projekt Beratung\Materialien\Ergebnisprotokoll neu.dotx</Template>
  <TotalTime>0</TotalTime>
  <Pages>2</Pages>
  <Words>204</Words>
  <Characters>1288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Heilbronn, den 13.02.14</vt:lpstr>
      <vt:lpstr>    </vt:lpstr>
      <vt:lpstr>    Ergebnisprotokoll eines Beratungsgesprächs</vt:lpstr>
    </vt:vector>
  </TitlesOfParts>
  <Company>keine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Simon, Doris (Seminar GHS Heilbronn)</dc:creator>
  <cp:lastModifiedBy>Lars Schimpf</cp:lastModifiedBy>
  <cp:revision>2</cp:revision>
  <cp:lastPrinted>2014-02-20T13:17:00Z</cp:lastPrinted>
  <dcterms:created xsi:type="dcterms:W3CDTF">2021-09-10T10:18:00Z</dcterms:created>
  <dcterms:modified xsi:type="dcterms:W3CDTF">2021-09-10T10:18:00Z</dcterms:modified>
</cp:coreProperties>
</file>